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7E2C5" w14:textId="77777777" w:rsidR="007F5B63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6073695E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69E3821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3EDC22EE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1E34CF3E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6AFF3BA3" w14:textId="4AC6E723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 xml:space="preserve">FECHA DE ACTUALIZACIÓN: </w:t>
      </w:r>
      <w:r w:rsidR="004914E0">
        <w:rPr>
          <w:b/>
          <w:color w:val="003963" w:themeColor="accent2" w:themeShade="80"/>
          <w:sz w:val="20"/>
        </w:rPr>
        <w:t xml:space="preserve">20 de </w:t>
      </w:r>
      <w:proofErr w:type="gramStart"/>
      <w:r w:rsidR="003800E6">
        <w:rPr>
          <w:b/>
          <w:color w:val="003963" w:themeColor="accent2" w:themeShade="80"/>
          <w:sz w:val="20"/>
        </w:rPr>
        <w:t>Abril</w:t>
      </w:r>
      <w:proofErr w:type="gramEnd"/>
      <w:r w:rsidR="00FC45A1">
        <w:rPr>
          <w:b/>
          <w:color w:val="003963" w:themeColor="accent2" w:themeShade="80"/>
          <w:sz w:val="20"/>
        </w:rPr>
        <w:t>,</w:t>
      </w:r>
      <w:r w:rsidR="00EC75BE">
        <w:rPr>
          <w:b/>
          <w:color w:val="003963" w:themeColor="accent2" w:themeShade="80"/>
          <w:sz w:val="20"/>
        </w:rPr>
        <w:t xml:space="preserve"> 2023</w:t>
      </w:r>
    </w:p>
    <w:p w14:paraId="5C9FCC4E" w14:textId="1D664D50" w:rsidR="007602AF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</w:t>
      </w:r>
      <w:r w:rsidR="00D17879">
        <w:rPr>
          <w:b/>
          <w:color w:val="003963" w:themeColor="accent2" w:themeShade="80"/>
          <w:sz w:val="20"/>
        </w:rPr>
        <w:t>IENTE AL MES DE</w:t>
      </w:r>
      <w:r w:rsidR="00FC45A1">
        <w:rPr>
          <w:b/>
          <w:color w:val="003963" w:themeColor="accent2" w:themeShade="80"/>
          <w:sz w:val="20"/>
        </w:rPr>
        <w:t xml:space="preserve">: </w:t>
      </w:r>
      <w:r w:rsidR="003800E6">
        <w:rPr>
          <w:b/>
          <w:color w:val="003963" w:themeColor="accent2" w:themeShade="80"/>
          <w:sz w:val="20"/>
        </w:rPr>
        <w:t>MARZO</w:t>
      </w:r>
      <w:bookmarkStart w:id="0" w:name="_GoBack"/>
      <w:bookmarkEnd w:id="0"/>
      <w:r w:rsidR="00FC45A1">
        <w:rPr>
          <w:b/>
          <w:color w:val="003963" w:themeColor="accent2" w:themeShade="80"/>
          <w:sz w:val="20"/>
        </w:rPr>
        <w:t xml:space="preserve"> 2023</w:t>
      </w:r>
    </w:p>
    <w:p w14:paraId="796DC258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02C5AD66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7499C63E" w14:textId="77777777" w:rsidR="00377ABD" w:rsidRDefault="00D44D95" w:rsidP="000E7083">
      <w:pPr>
        <w:spacing w:after="0"/>
        <w:ind w:left="4140"/>
        <w:rPr>
          <w:b/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516D9" wp14:editId="34DA51A8">
                <wp:simplePos x="0" y="0"/>
                <wp:positionH relativeFrom="column">
                  <wp:posOffset>2742594</wp:posOffset>
                </wp:positionH>
                <wp:positionV relativeFrom="paragraph">
                  <wp:posOffset>24765</wp:posOffset>
                </wp:positionV>
                <wp:extent cx="3905250" cy="0"/>
                <wp:effectExtent l="0" t="1905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39EB4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1.95pt" to="523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" strokecolor="#2c567a [3204]" strokeweight="3pt">
                <v:stroke joinstyle="miter"/>
              </v:line>
            </w:pict>
          </mc:Fallback>
        </mc:AlternateContent>
      </w:r>
    </w:p>
    <w:p w14:paraId="4A572E76" w14:textId="77777777" w:rsidR="00383BC6" w:rsidRDefault="00383BC6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0D9E520B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0DBE1610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506121C7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3959B173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40F960AB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39FE5C6F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6E2CDFC5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4A91736A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4905843F" w14:textId="77777777" w:rsidR="00567FC3" w:rsidRDefault="00567FC3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</w:rPr>
      </w:pPr>
    </w:p>
    <w:p w14:paraId="73AF3D73" w14:textId="77777777" w:rsidR="00567FC3" w:rsidRDefault="00567FC3" w:rsidP="00567FC3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</w:rPr>
      </w:pPr>
    </w:p>
    <w:p w14:paraId="24D55971" w14:textId="5BFED80F" w:rsidR="00567FC3" w:rsidRPr="00567FC3" w:rsidRDefault="00567FC3" w:rsidP="00567FC3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</w:rPr>
      </w:pPr>
      <w:r w:rsidRPr="00567FC3">
        <w:rPr>
          <w:b/>
          <w:color w:val="003963" w:themeColor="accent2" w:themeShade="80"/>
          <w:sz w:val="52"/>
        </w:rPr>
        <w:t>De acuerdo a este numeral la Asociación informa</w:t>
      </w:r>
      <w:r w:rsidR="00176470">
        <w:rPr>
          <w:b/>
          <w:color w:val="003963" w:themeColor="accent2" w:themeShade="80"/>
          <w:sz w:val="52"/>
        </w:rPr>
        <w:t>:</w:t>
      </w:r>
      <w:r w:rsidRPr="00567FC3">
        <w:rPr>
          <w:b/>
          <w:color w:val="003963" w:themeColor="accent2" w:themeShade="80"/>
          <w:sz w:val="52"/>
        </w:rPr>
        <w:t xml:space="preserve"> </w:t>
      </w:r>
      <w:r w:rsidR="00176470">
        <w:rPr>
          <w:b/>
          <w:color w:val="003963" w:themeColor="accent2" w:themeShade="80"/>
          <w:sz w:val="52"/>
        </w:rPr>
        <w:t>Qu</w:t>
      </w:r>
      <w:r w:rsidRPr="00567FC3">
        <w:rPr>
          <w:b/>
          <w:color w:val="003963" w:themeColor="accent2" w:themeShade="80"/>
          <w:sz w:val="52"/>
        </w:rPr>
        <w:t>e no cuenta a la fecha con información considerada confidencial ni clasificada como reservada</w:t>
      </w:r>
      <w:r w:rsidR="00135DE1">
        <w:rPr>
          <w:b/>
          <w:color w:val="003963" w:themeColor="accent2" w:themeShade="80"/>
          <w:sz w:val="52"/>
        </w:rPr>
        <w:t xml:space="preserve">, </w:t>
      </w:r>
      <w:r w:rsidR="00135DE1" w:rsidRPr="00135DE1">
        <w:rPr>
          <w:b/>
          <w:color w:val="003963" w:themeColor="accent2" w:themeShade="80"/>
          <w:sz w:val="52"/>
        </w:rPr>
        <w:t>m</w:t>
      </w:r>
      <w:r w:rsidR="00135DE1">
        <w:rPr>
          <w:b/>
          <w:color w:val="003963" w:themeColor="accent2" w:themeShade="80"/>
          <w:sz w:val="52"/>
        </w:rPr>
        <w:t>á</w:t>
      </w:r>
      <w:r w:rsidR="00135DE1" w:rsidRPr="00135DE1">
        <w:rPr>
          <w:b/>
          <w:color w:val="003963" w:themeColor="accent2" w:themeShade="80"/>
          <w:sz w:val="52"/>
        </w:rPr>
        <w:t>s que lo establecido en la Constituci</w:t>
      </w:r>
      <w:r w:rsidR="00135DE1">
        <w:rPr>
          <w:b/>
          <w:color w:val="003963" w:themeColor="accent2" w:themeShade="80"/>
          <w:sz w:val="52"/>
        </w:rPr>
        <w:t>ó</w:t>
      </w:r>
      <w:r w:rsidR="00135DE1" w:rsidRPr="00135DE1">
        <w:rPr>
          <w:b/>
          <w:color w:val="003963" w:themeColor="accent2" w:themeShade="80"/>
          <w:sz w:val="52"/>
        </w:rPr>
        <w:t>n Pol</w:t>
      </w:r>
      <w:r w:rsidR="00135DE1">
        <w:rPr>
          <w:b/>
          <w:color w:val="003963" w:themeColor="accent2" w:themeShade="80"/>
          <w:sz w:val="52"/>
        </w:rPr>
        <w:t>í</w:t>
      </w:r>
      <w:r w:rsidR="00135DE1" w:rsidRPr="00135DE1">
        <w:rPr>
          <w:b/>
          <w:color w:val="003963" w:themeColor="accent2" w:themeShade="80"/>
          <w:sz w:val="52"/>
        </w:rPr>
        <w:t>tica de la República de Guatemala y la Ley de Acceso a la Informaci</w:t>
      </w:r>
      <w:r w:rsidR="00135DE1">
        <w:rPr>
          <w:b/>
          <w:color w:val="003963" w:themeColor="accent2" w:themeShade="80"/>
          <w:sz w:val="52"/>
        </w:rPr>
        <w:t>ó</w:t>
      </w:r>
      <w:r w:rsidR="00135DE1" w:rsidRPr="00135DE1">
        <w:rPr>
          <w:b/>
          <w:color w:val="003963" w:themeColor="accent2" w:themeShade="80"/>
          <w:sz w:val="52"/>
        </w:rPr>
        <w:t>n P</w:t>
      </w:r>
      <w:r w:rsidR="00135DE1">
        <w:rPr>
          <w:b/>
          <w:color w:val="003963" w:themeColor="accent2" w:themeShade="80"/>
          <w:sz w:val="52"/>
        </w:rPr>
        <w:t>ú</w:t>
      </w:r>
      <w:r w:rsidR="00135DE1" w:rsidRPr="00135DE1">
        <w:rPr>
          <w:b/>
          <w:color w:val="003963" w:themeColor="accent2" w:themeShade="80"/>
          <w:sz w:val="52"/>
        </w:rPr>
        <w:t>blica.</w:t>
      </w:r>
    </w:p>
    <w:sectPr w:rsidR="00567FC3" w:rsidRPr="00567FC3" w:rsidSect="00D44D95">
      <w:headerReference w:type="default" r:id="rId11"/>
      <w:footerReference w:type="default" r:id="rId12"/>
      <w:type w:val="continuous"/>
      <w:pgSz w:w="12240" w:h="15840" w:code="1"/>
      <w:pgMar w:top="270" w:right="116" w:bottom="360" w:left="114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AD6EA" w14:textId="77777777" w:rsidR="00BE3A90" w:rsidRDefault="00BE3A90" w:rsidP="00590471">
      <w:r>
        <w:separator/>
      </w:r>
    </w:p>
  </w:endnote>
  <w:endnote w:type="continuationSeparator" w:id="0">
    <w:p w14:paraId="269C46A7" w14:textId="77777777" w:rsidR="00BE3A90" w:rsidRDefault="00BE3A9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7936F" w14:textId="77777777" w:rsidR="0030390D" w:rsidRDefault="0030390D" w:rsidP="00D25D71">
    <w:pPr>
      <w:pStyle w:val="Default"/>
    </w:pPr>
  </w:p>
  <w:p w14:paraId="207FCFC2" w14:textId="77777777" w:rsidR="0030390D" w:rsidRPr="00D25D71" w:rsidRDefault="0030390D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D17879">
      <w:rPr>
        <w:b/>
        <w:bCs/>
        <w:sz w:val="16"/>
        <w:szCs w:val="28"/>
      </w:rPr>
      <w:t>2</w:t>
    </w:r>
    <w:r w:rsidR="00567FC3">
      <w:rPr>
        <w:b/>
        <w:bCs/>
        <w:sz w:val="16"/>
        <w:szCs w:val="28"/>
      </w:rPr>
      <w:t>7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C43DF" w14:textId="77777777" w:rsidR="00BE3A90" w:rsidRDefault="00BE3A90" w:rsidP="00590471">
      <w:r>
        <w:separator/>
      </w:r>
    </w:p>
  </w:footnote>
  <w:footnote w:type="continuationSeparator" w:id="0">
    <w:p w14:paraId="43350D38" w14:textId="77777777" w:rsidR="00BE3A90" w:rsidRDefault="00BE3A9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E758E" w14:textId="77777777" w:rsidR="0030390D" w:rsidRPr="001259E4" w:rsidRDefault="008458A2" w:rsidP="00060042">
    <w:pPr>
      <w:pStyle w:val="Textoindependiente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8E56E8" wp14:editId="52A8C56B">
          <wp:simplePos x="0" y="0"/>
          <wp:positionH relativeFrom="column">
            <wp:posOffset>-628650</wp:posOffset>
          </wp:positionH>
          <wp:positionV relativeFrom="paragraph">
            <wp:posOffset>1085346</wp:posOffset>
          </wp:positionV>
          <wp:extent cx="2105025" cy="1534795"/>
          <wp:effectExtent l="0" t="0" r="9525" b="8255"/>
          <wp:wrapSquare wrapText="bothSides"/>
          <wp:docPr id="10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153479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90D"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AA8120" wp14:editId="3B2867A4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8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B5CF0F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/SI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h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gVArLEwJPA0WiybE8oFREAxOJyrE8TI7lAaUi&#10;GphIVI7lYXIsD+VYQmD1gnIsD5NjeUCp1DYwOZaHciwh8KqgSDQ5lodyLCHwNFAkmhzLQzmWEHga&#10;KBJNjuWhHEsILA2UY3mYHMtDOZYQeBooEk2O5aEcSwg8DRSJJsfyUI4lBJ4GikSTY3koxxICTwNF&#10;osmxPJRjCYGjwVM5lhB4GQjH8jQ5lqdyLCHwNJDZ+WlyLE/lWELgaSCz89PkWJ7KsYTA00D8xKfJ&#10;sTyVYwmBp4H4iU+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/igeRrq/vK7LalOmGHxQvg3zzSyeu9UmUqeasGPO&#10;+HN1uXT7NOX0PWcV9e6yikgP0JJcEtAChMbu9xnYHCpx9vwX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ek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xKFMfkWLjgUDMwbaJyLLN5TmVWjiUEXiOqTTQ5Fq521jYwZ2flWLjN1KyCzs7m&#10;iZVZOZYQWI2oHAuXlJsZKBJNjoUHCqUXzJMrs3IsIfDaQFcs5ukV7ozWKpg2UTkWHqswq6A20TzD&#10;wmMtWgVzdlaOhdvwrCrwwG7VIARONy7KsYTAy0CQyDvIZgYyOy/mORYuFNU28Gwi1ytqBh4SF+VY&#10;QuA1oiBxMTmWJd5/uk5tIfA0ED9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F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tbPJsSzKsYTA0kA5Fh6aMTPQtbPJ&#10;sfBqgyDRPMeyKMcSAq8NFIkmx8IDWloFE4nKsfBqj1kFtYkmx7LoOZYQeI2oNtHkWBblWEJgaaDn&#10;WHjt0MxAkWhyLItyLCHwqqBINDkWnkUVJJp3hC3KsYTAq4Ii0eRYeAJbq2AiUTmWxeRYeEy4ah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N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jeKY51hW5VhC&#10;4GmgURyTY1mVYwmBp4Ei0eRYVuVYQmBpoBzLanIsq55jCYGngSLR5FhWvSssBJ4GikSTY1mVYwmB&#10;p4Ei0eRYVuVYQuBpoEg0OZZNOZYQOBpsyrGEwMtAZufN5Fg25VhC4Gkgs/NmciybnmMJgaeBzM6b&#10;ybFsUCrl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pfBMIfA0UCSaHMsBpSIa&#10;mEhUjuUwOZZDOZYQWG2gHMthciwHlEptA5NjOZRjCYFXBYknHibHcijHEgJPA0WiybEcyrGEwNNA&#10;kWhyLIdyLCGwNFCO5TA5lkM5lhB4GigSTY7lUI4lBJ4GikSTYzmUYwmBp4Ei0eRYDuVYQuBpoEg0&#10;OZZDOZYQWBoox3KYHMuhHEsIPA0UiSbHcijHEgJPA0WiybEcyrGEwNNAkWhyLIdyLCHwNFAkmhzL&#10;oR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KQeP0iPMBgBg4SYADgAAAAAAAAAAAAAAAAAuAgAAZHJzL2Uyb0RvYy54bWxQSwECLQAU&#10;AAYACAAAACEAKwvhF+MAAAAOAQAADwAAAAAAAAAAAAAAAAB9zgYAZHJzL2Rvd25yZXYueG1sUEsF&#10;BgAAAAAEAAQA8wAAAI3PBgAAAA=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30390D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52FB5"/>
    <w:multiLevelType w:val="hybridMultilevel"/>
    <w:tmpl w:val="B74EAA0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123B4"/>
    <w:rsid w:val="00015978"/>
    <w:rsid w:val="0002605A"/>
    <w:rsid w:val="000321B5"/>
    <w:rsid w:val="000558FB"/>
    <w:rsid w:val="00055B72"/>
    <w:rsid w:val="00060042"/>
    <w:rsid w:val="0008685D"/>
    <w:rsid w:val="00096CFF"/>
    <w:rsid w:val="000E7083"/>
    <w:rsid w:val="000F22ED"/>
    <w:rsid w:val="000F2F48"/>
    <w:rsid w:val="00112FD7"/>
    <w:rsid w:val="0011648E"/>
    <w:rsid w:val="001253DD"/>
    <w:rsid w:val="001259E4"/>
    <w:rsid w:val="00134CF1"/>
    <w:rsid w:val="00135DE1"/>
    <w:rsid w:val="00150ABD"/>
    <w:rsid w:val="00176470"/>
    <w:rsid w:val="00192D57"/>
    <w:rsid w:val="001C70BD"/>
    <w:rsid w:val="001D2053"/>
    <w:rsid w:val="001E2BF8"/>
    <w:rsid w:val="001E6A25"/>
    <w:rsid w:val="001F09BC"/>
    <w:rsid w:val="00204C4A"/>
    <w:rsid w:val="00222466"/>
    <w:rsid w:val="00224675"/>
    <w:rsid w:val="002252EC"/>
    <w:rsid w:val="00236131"/>
    <w:rsid w:val="00236632"/>
    <w:rsid w:val="002439E1"/>
    <w:rsid w:val="002632A5"/>
    <w:rsid w:val="00266536"/>
    <w:rsid w:val="00272E7D"/>
    <w:rsid w:val="0029260E"/>
    <w:rsid w:val="00295495"/>
    <w:rsid w:val="002A339D"/>
    <w:rsid w:val="002B4549"/>
    <w:rsid w:val="002E5101"/>
    <w:rsid w:val="0030390D"/>
    <w:rsid w:val="00310F17"/>
    <w:rsid w:val="00311A38"/>
    <w:rsid w:val="003326CB"/>
    <w:rsid w:val="00352C66"/>
    <w:rsid w:val="003740A5"/>
    <w:rsid w:val="00376291"/>
    <w:rsid w:val="003763B9"/>
    <w:rsid w:val="00377ABD"/>
    <w:rsid w:val="003800E6"/>
    <w:rsid w:val="00380FD1"/>
    <w:rsid w:val="00383BC6"/>
    <w:rsid w:val="00383D02"/>
    <w:rsid w:val="00384CE1"/>
    <w:rsid w:val="003951EE"/>
    <w:rsid w:val="003F0085"/>
    <w:rsid w:val="00402AE7"/>
    <w:rsid w:val="00422F78"/>
    <w:rsid w:val="00460E75"/>
    <w:rsid w:val="004905EF"/>
    <w:rsid w:val="004914E0"/>
    <w:rsid w:val="004C283D"/>
    <w:rsid w:val="004D7B1F"/>
    <w:rsid w:val="004E158A"/>
    <w:rsid w:val="00500B99"/>
    <w:rsid w:val="005471D7"/>
    <w:rsid w:val="00547933"/>
    <w:rsid w:val="00565C77"/>
    <w:rsid w:val="0056708E"/>
    <w:rsid w:val="00567FC3"/>
    <w:rsid w:val="005801E5"/>
    <w:rsid w:val="00590471"/>
    <w:rsid w:val="005B0758"/>
    <w:rsid w:val="005B32F6"/>
    <w:rsid w:val="005D01FA"/>
    <w:rsid w:val="005D45DC"/>
    <w:rsid w:val="005E5598"/>
    <w:rsid w:val="006156AC"/>
    <w:rsid w:val="006716D8"/>
    <w:rsid w:val="006920F0"/>
    <w:rsid w:val="006A65ED"/>
    <w:rsid w:val="006C020C"/>
    <w:rsid w:val="006D3559"/>
    <w:rsid w:val="006D79A8"/>
    <w:rsid w:val="00725AAC"/>
    <w:rsid w:val="00734C2D"/>
    <w:rsid w:val="007575B6"/>
    <w:rsid w:val="007602AF"/>
    <w:rsid w:val="0076030B"/>
    <w:rsid w:val="0076184E"/>
    <w:rsid w:val="00775099"/>
    <w:rsid w:val="00785F71"/>
    <w:rsid w:val="007F5B63"/>
    <w:rsid w:val="00803A0A"/>
    <w:rsid w:val="00817E4C"/>
    <w:rsid w:val="00844CED"/>
    <w:rsid w:val="008458A2"/>
    <w:rsid w:val="00846CB9"/>
    <w:rsid w:val="008516B3"/>
    <w:rsid w:val="0088092A"/>
    <w:rsid w:val="0089449E"/>
    <w:rsid w:val="00894651"/>
    <w:rsid w:val="008A1E6E"/>
    <w:rsid w:val="008B108C"/>
    <w:rsid w:val="008B190C"/>
    <w:rsid w:val="008B3F38"/>
    <w:rsid w:val="008C2CFC"/>
    <w:rsid w:val="008E0C1F"/>
    <w:rsid w:val="008F1811"/>
    <w:rsid w:val="009062C7"/>
    <w:rsid w:val="00917B44"/>
    <w:rsid w:val="009249C3"/>
    <w:rsid w:val="00946D3C"/>
    <w:rsid w:val="009475DC"/>
    <w:rsid w:val="00967B93"/>
    <w:rsid w:val="009732F5"/>
    <w:rsid w:val="00976A14"/>
    <w:rsid w:val="00980E11"/>
    <w:rsid w:val="009A5ACF"/>
    <w:rsid w:val="009A691B"/>
    <w:rsid w:val="009B48F6"/>
    <w:rsid w:val="009B591F"/>
    <w:rsid w:val="009C2C99"/>
    <w:rsid w:val="009D00D1"/>
    <w:rsid w:val="009F5DAA"/>
    <w:rsid w:val="00A071C8"/>
    <w:rsid w:val="00A11708"/>
    <w:rsid w:val="00A17CEA"/>
    <w:rsid w:val="00A27166"/>
    <w:rsid w:val="00A31B16"/>
    <w:rsid w:val="00A36759"/>
    <w:rsid w:val="00A60449"/>
    <w:rsid w:val="00A70FF6"/>
    <w:rsid w:val="00A86202"/>
    <w:rsid w:val="00AE4A95"/>
    <w:rsid w:val="00AE68A8"/>
    <w:rsid w:val="00AF3422"/>
    <w:rsid w:val="00AF4636"/>
    <w:rsid w:val="00B32143"/>
    <w:rsid w:val="00B37318"/>
    <w:rsid w:val="00B46405"/>
    <w:rsid w:val="00B55225"/>
    <w:rsid w:val="00B6466C"/>
    <w:rsid w:val="00B76CDA"/>
    <w:rsid w:val="00B95120"/>
    <w:rsid w:val="00BE11C8"/>
    <w:rsid w:val="00BE3A90"/>
    <w:rsid w:val="00C05947"/>
    <w:rsid w:val="00C14078"/>
    <w:rsid w:val="00C83A18"/>
    <w:rsid w:val="00CC1E8B"/>
    <w:rsid w:val="00CC731F"/>
    <w:rsid w:val="00CD2321"/>
    <w:rsid w:val="00CE1E3D"/>
    <w:rsid w:val="00CE502F"/>
    <w:rsid w:val="00D053FA"/>
    <w:rsid w:val="00D16C72"/>
    <w:rsid w:val="00D17879"/>
    <w:rsid w:val="00D25D71"/>
    <w:rsid w:val="00D26515"/>
    <w:rsid w:val="00D4179B"/>
    <w:rsid w:val="00D44406"/>
    <w:rsid w:val="00D44D95"/>
    <w:rsid w:val="00D56E87"/>
    <w:rsid w:val="00D82063"/>
    <w:rsid w:val="00D91629"/>
    <w:rsid w:val="00DF2F48"/>
    <w:rsid w:val="00E1562B"/>
    <w:rsid w:val="00E2276B"/>
    <w:rsid w:val="00E26AED"/>
    <w:rsid w:val="00E27DE6"/>
    <w:rsid w:val="00E73AB8"/>
    <w:rsid w:val="00E73AB9"/>
    <w:rsid w:val="00E77B5E"/>
    <w:rsid w:val="00E90A60"/>
    <w:rsid w:val="00EB1EE3"/>
    <w:rsid w:val="00EC75BE"/>
    <w:rsid w:val="00ED16AE"/>
    <w:rsid w:val="00ED47F7"/>
    <w:rsid w:val="00ED60FE"/>
    <w:rsid w:val="00EE7E09"/>
    <w:rsid w:val="00F0223C"/>
    <w:rsid w:val="00F158F2"/>
    <w:rsid w:val="00F3235D"/>
    <w:rsid w:val="00F37BD6"/>
    <w:rsid w:val="00F509FC"/>
    <w:rsid w:val="00F6328F"/>
    <w:rsid w:val="00F878BD"/>
    <w:rsid w:val="00F95814"/>
    <w:rsid w:val="00FA0077"/>
    <w:rsid w:val="00FB7093"/>
    <w:rsid w:val="00FC45A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445C27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762E57-D3D7-4284-BCAD-49B6288EF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2020-05-14T18:31:00Z</dcterms:created>
  <dcterms:modified xsi:type="dcterms:W3CDTF">2023-04-20T23:45:00Z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